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auto"/>
        </w:rPr>
        <w:alias w:val="Nom du C.V."/>
        <w:tag w:val="Nom du C.V."/>
        <w:id w:val="986285798"/>
        <w:placeholder>
          <w:docPart w:val="13C0EE3F9EE142C38B82B1FEB68016AA"/>
        </w:placeholder>
        <w:docPartList>
          <w:docPartGallery w:val="Quick Parts"/>
          <w:docPartCategory w:val=" Nom du C.V."/>
        </w:docPartList>
      </w:sdtPr>
      <w:sdtEndPr>
        <w:rPr>
          <w:color w:val="404040" w:themeColor="text1" w:themeTint="BF"/>
        </w:rPr>
      </w:sdtEndPr>
      <w:sdtContent>
        <w:p w:rsidR="002800B0" w:rsidRDefault="008E7CC5" w:rsidP="006407D4">
          <w:pPr>
            <w:pStyle w:val="Sansinterligne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necteur droi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8E0BABC" id="Connecteur droit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2239DC61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5F626E" w:rsidRDefault="00AF16A8">
                                <w:pPr>
                                  <w:pStyle w:val="Nom"/>
                                </w:pPr>
                                <w:sdt>
                                  <w:sdtPr>
                                    <w:alias w:val="Auteur"/>
                                    <w:id w:val="-1040744760"/>
                                    <w:placeholder>
                                      <w:docPart w:val="1B58236EC48549D19AF20CE51E9C44C4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E7CC5">
                                      <w:t>Noah Mason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5F626E" w:rsidRDefault="00AF16A8">
                          <w:pPr>
                            <w:pStyle w:val="Nom"/>
                          </w:pPr>
                          <w:sdt>
                            <w:sdtPr>
                              <w:alias w:val="Auteur"/>
                              <w:id w:val="-1040744760"/>
                              <w:placeholder>
                                <w:docPart w:val="1B58236EC48549D19AF20CE51E9C44C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8E7CC5">
                                <w:t>Noah Mason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>
            <w:rPr>
              <w:color w:val="46464A" w:themeColor="text2"/>
              <w:lang w:val="fr-FR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  <w:lang w:val="fr-FR"/>
            </w:rPr>
            <w:t xml:space="preserve">  </w:t>
          </w:r>
          <w:sdt>
            <w:sdtPr>
              <w:rPr>
                <w:color w:val="46464A" w:themeColor="text2"/>
              </w:rPr>
              <w:alias w:val="Adresse"/>
              <w:id w:val="505637697"/>
              <w:placeholder>
                <w:docPart w:val="37964FB0D42D46BD91820BFAE30C92E6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6407D4">
                <w:rPr>
                  <w:color w:val="46464A" w:themeColor="text2"/>
                </w:rPr>
                <w:t>42 Helmer Ave South Porcupine O</w:t>
              </w:r>
              <w:r w:rsidR="002800B0">
                <w:rPr>
                  <w:color w:val="46464A" w:themeColor="text2"/>
                </w:rPr>
                <w:t xml:space="preserve">ntario </w:t>
              </w:r>
            </w:sdtContent>
          </w:sdt>
        </w:p>
        <w:p w:rsidR="005F626E" w:rsidRDefault="008E7CC5" w:rsidP="006407D4">
          <w:pPr>
            <w:pStyle w:val="Sansinterligne"/>
            <w:rPr>
              <w:color w:val="46464A" w:themeColor="text2"/>
            </w:rPr>
          </w:pP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  <w:lang w:val="fr-FR"/>
            </w:rPr>
            <w:t xml:space="preserve"> </w:t>
          </w:r>
          <w:sdt>
            <w:sdtPr>
              <w:rPr>
                <w:color w:val="46464A" w:themeColor="text2"/>
              </w:rPr>
              <w:alias w:val="Téléphone "/>
              <w:id w:val="-298074868"/>
              <w:placeholder>
                <w:docPart w:val="33755C9A15644BE393FC77887A6C897B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2800B0">
                <w:rPr>
                  <w:color w:val="46464A" w:themeColor="text2"/>
                </w:rPr>
                <w:t>705 233 2233 (pas mon numéro actuellement)</w:t>
              </w:r>
            </w:sdtContent>
          </w:sdt>
        </w:p>
        <w:sdt>
          <w:sdtPr>
            <w:rPr>
              <w:rStyle w:val="Textedelespacerserv"/>
            </w:rPr>
            <w:id w:val="-467742748"/>
            <w:placeholder>
              <w:docPart w:val="CCB2F277BC154008A21884256BBD7BAD"/>
            </w:placeholder>
            <w:text/>
          </w:sdtPr>
          <w:sdtEndPr>
            <w:rPr>
              <w:rStyle w:val="Textedelespacerserv"/>
            </w:rPr>
          </w:sdtEndPr>
          <w:sdtContent>
            <w:p w:rsidR="005F626E" w:rsidRPr="002800B0" w:rsidRDefault="002800B0" w:rsidP="006407D4">
              <w:pPr>
                <w:pStyle w:val="Sansinterligne"/>
                <w:rPr>
                  <w:color w:val="auto"/>
                </w:rPr>
              </w:pPr>
              <w:r>
                <w:rPr>
                  <w:rStyle w:val="Textedelespacerserv"/>
                </w:rPr>
                <w:t xml:space="preserve">Site web : </w:t>
              </w:r>
              <w:r w:rsidRPr="002800B0">
                <w:rPr>
                  <w:rStyle w:val="Textedelespacerserv"/>
                </w:rPr>
                <w:t>https://xxsupernoahcraftxx.wixsite.com/artmediatique</w:t>
              </w:r>
            </w:p>
          </w:sdtContent>
        </w:sdt>
      </w:sdtContent>
    </w:sdt>
    <w:p w:rsidR="005F626E" w:rsidRDefault="008E7CC5">
      <w:pPr>
        <w:pStyle w:val="Titredesection"/>
      </w:pPr>
      <w:r>
        <w:rPr>
          <w:lang w:val="fr-FR"/>
        </w:rPr>
        <w:t>Objectifs</w:t>
      </w:r>
    </w:p>
    <w:p w:rsidR="005F626E" w:rsidRDefault="008E7CC5" w:rsidP="006407D4">
      <w:pPr>
        <w:rPr>
          <w:color w:val="000000"/>
        </w:rPr>
      </w:pPr>
      <w:r>
        <w:t>Je veux être quelqu</w:t>
      </w:r>
      <w:r w:rsidR="006407D4">
        <w:t>’u</w:t>
      </w:r>
      <w:r>
        <w:t>n qui teste des jeux vidéo</w:t>
      </w:r>
    </w:p>
    <w:p w:rsidR="005F626E" w:rsidRDefault="008E7CC5" w:rsidP="008E7CC5">
      <w:pPr>
        <w:pStyle w:val="Titredesection"/>
        <w:rPr>
          <w:lang w:val="fr-FR"/>
        </w:rPr>
      </w:pPr>
      <w:r>
        <w:rPr>
          <w:lang w:val="fr-FR"/>
        </w:rPr>
        <w:t>Cursus</w:t>
      </w:r>
    </w:p>
    <w:p w:rsidR="006407D4" w:rsidRDefault="006407D4" w:rsidP="006407D4">
      <w:pPr>
        <w:spacing w:after="0"/>
        <w:rPr>
          <w:lang w:val="fr-FR"/>
        </w:rPr>
      </w:pPr>
      <w:r>
        <w:rPr>
          <w:lang w:val="fr-FR"/>
        </w:rPr>
        <w:t>École Publique Renaissance dans Timmins Ont</w:t>
      </w:r>
    </w:p>
    <w:p w:rsidR="008E7CC5" w:rsidRPr="008E7CC5" w:rsidRDefault="006407D4" w:rsidP="006407D4">
      <w:pPr>
        <w:rPr>
          <w:lang w:val="fr-FR"/>
        </w:rPr>
      </w:pPr>
      <w:r>
        <w:rPr>
          <w:lang w:val="fr-FR"/>
        </w:rPr>
        <w:t>9</w:t>
      </w:r>
      <w:r w:rsidRPr="006407D4">
        <w:rPr>
          <w:vertAlign w:val="superscript"/>
          <w:lang w:val="fr-FR"/>
        </w:rPr>
        <w:t>e</w:t>
      </w:r>
      <w:r>
        <w:rPr>
          <w:lang w:val="fr-FR"/>
        </w:rPr>
        <w:t xml:space="preserve"> année</w:t>
      </w:r>
      <w:r w:rsidR="00B10FE2">
        <w:rPr>
          <w:lang w:val="fr-FR"/>
        </w:rPr>
        <w:t>. J’aime la classe de gymnase le plus</w:t>
      </w:r>
    </w:p>
    <w:p w:rsidR="005F626E" w:rsidRPr="008E7CC5" w:rsidRDefault="008E7CC5" w:rsidP="008E7CC5">
      <w:pPr>
        <w:pStyle w:val="Titredesection"/>
      </w:pPr>
      <w:r>
        <w:rPr>
          <w:lang w:val="fr-FR"/>
        </w:rPr>
        <w:t>Expérience</w:t>
      </w:r>
    </w:p>
    <w:p w:rsidR="005F626E" w:rsidRPr="00AF16A8" w:rsidRDefault="00B10FE2" w:rsidP="006407D4">
      <w:pPr>
        <w:rPr>
          <w:rFonts w:asciiTheme="majorHAnsi" w:hAnsiTheme="majorHAnsi"/>
        </w:rPr>
      </w:pPr>
      <w:r>
        <w:t xml:space="preserve">Next Step Farms </w:t>
      </w:r>
      <w:r w:rsidR="00AF16A8">
        <w:t xml:space="preserve">dans South Porcupine </w:t>
      </w:r>
      <w:bookmarkStart w:id="0" w:name="_GoBack"/>
      <w:bookmarkEnd w:id="0"/>
      <w:r>
        <w:t>et aider de faire du</w:t>
      </w:r>
      <w:r w:rsidRPr="00AF16A8">
        <w:rPr>
          <w:rFonts w:asciiTheme="majorHAnsi" w:hAnsiTheme="majorHAnsi"/>
        </w:rPr>
        <w:t xml:space="preserve"> </w:t>
      </w:r>
      <w:r w:rsidRPr="00AF16A8">
        <w:rPr>
          <w:rFonts w:asciiTheme="majorHAnsi" w:hAnsiTheme="majorHAnsi" w:cs="Arial"/>
          <w:color w:val="212121"/>
          <w:shd w:val="clear" w:color="auto" w:fill="FFFFFF"/>
        </w:rPr>
        <w:t>jardinage</w:t>
      </w:r>
      <w:r w:rsidR="00AF16A8">
        <w:rPr>
          <w:rFonts w:asciiTheme="majorHAnsi" w:hAnsiTheme="majorHAnsi" w:cs="Arial"/>
          <w:color w:val="212121"/>
          <w:shd w:val="clear" w:color="auto" w:fill="FFFFFF"/>
        </w:rPr>
        <w:t xml:space="preserve"> l’année 2016 </w:t>
      </w:r>
    </w:p>
    <w:p w:rsidR="005F626E" w:rsidRDefault="008E7CC5">
      <w:pPr>
        <w:pStyle w:val="Titredesection"/>
      </w:pPr>
      <w:r>
        <w:rPr>
          <w:lang w:val="fr-FR"/>
        </w:rPr>
        <w:t>Compétences</w:t>
      </w:r>
    </w:p>
    <w:p w:rsidR="008E7CC5" w:rsidRDefault="008E7CC5" w:rsidP="006407D4">
      <w:pPr>
        <w:pStyle w:val="Paragraphedeliste"/>
        <w:numPr>
          <w:ilvl w:val="0"/>
          <w:numId w:val="5"/>
        </w:numPr>
        <w:ind w:left="180" w:hanging="144"/>
      </w:pPr>
      <w:r>
        <w:t>Je suis bon a jouer des jeux</w:t>
      </w:r>
    </w:p>
    <w:p w:rsidR="008E7CC5" w:rsidRDefault="008E7CC5" w:rsidP="006407D4">
      <w:pPr>
        <w:pStyle w:val="Paragraphedeliste"/>
        <w:numPr>
          <w:ilvl w:val="0"/>
          <w:numId w:val="5"/>
        </w:numPr>
        <w:ind w:left="180" w:hanging="144"/>
      </w:pPr>
      <w:r>
        <w:t>fait du l’art</w:t>
      </w:r>
    </w:p>
    <w:p w:rsidR="008E7CC5" w:rsidRDefault="008E7CC5" w:rsidP="006407D4">
      <w:pPr>
        <w:pStyle w:val="Paragraphedeliste"/>
        <w:numPr>
          <w:ilvl w:val="0"/>
          <w:numId w:val="5"/>
        </w:numPr>
        <w:ind w:left="180" w:hanging="144"/>
      </w:pPr>
      <w:r>
        <w:t>être actif</w:t>
      </w:r>
    </w:p>
    <w:p w:rsidR="008E7CC5" w:rsidRDefault="008E7CC5" w:rsidP="006407D4">
      <w:pPr>
        <w:pStyle w:val="Paragraphedeliste"/>
        <w:numPr>
          <w:ilvl w:val="0"/>
          <w:numId w:val="5"/>
        </w:numPr>
        <w:ind w:left="180" w:hanging="144"/>
      </w:pPr>
      <w:r>
        <w:t>être en santé</w:t>
      </w:r>
    </w:p>
    <w:p w:rsidR="005F626E" w:rsidRDefault="00AF16A8" w:rsidP="001461AD">
      <w:pPr>
        <w:pStyle w:val="Paragraphedeliste"/>
        <w:numPr>
          <w:ilvl w:val="0"/>
          <w:numId w:val="5"/>
        </w:numPr>
        <w:ind w:left="180" w:hanging="144"/>
      </w:pPr>
      <w:r>
        <w:t xml:space="preserve"> j’ai le bonne humeur</w:t>
      </w:r>
    </w:p>
    <w:p w:rsidR="00AF16A8" w:rsidRDefault="00AF16A8" w:rsidP="001461AD">
      <w:pPr>
        <w:pStyle w:val="Paragraphedeliste"/>
        <w:numPr>
          <w:ilvl w:val="0"/>
          <w:numId w:val="5"/>
        </w:numPr>
        <w:ind w:left="180" w:hanging="144"/>
      </w:pPr>
      <w:r>
        <w:t>je suis bon est travaille</w:t>
      </w:r>
    </w:p>
    <w:p w:rsidR="00AF16A8" w:rsidRDefault="00AF16A8" w:rsidP="001461AD">
      <w:pPr>
        <w:pStyle w:val="Paragraphedeliste"/>
        <w:numPr>
          <w:ilvl w:val="0"/>
          <w:numId w:val="5"/>
        </w:numPr>
        <w:ind w:left="180" w:hanging="144"/>
      </w:pPr>
      <w:r>
        <w:t>je travaille bon avec des personnes</w:t>
      </w:r>
    </w:p>
    <w:sectPr w:rsidR="00AF16A8">
      <w:headerReference w:type="default" r:id="rId13"/>
      <w:footerReference w:type="default" r:id="rId14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CC5" w:rsidRDefault="008E7CC5">
      <w:pPr>
        <w:spacing w:after="0" w:line="240" w:lineRule="auto"/>
      </w:pPr>
      <w:r>
        <w:separator/>
      </w:r>
    </w:p>
  </w:endnote>
  <w:endnote w:type="continuationSeparator" w:id="0">
    <w:p w:rsidR="008E7CC5" w:rsidRDefault="008E7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6E" w:rsidRDefault="008E7CC5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>
      <w:rPr>
        <w:sz w:val="20"/>
        <w:lang w:val="fr-FR"/>
        <w14:numForm w14:val="oldStyle"/>
      </w:rPr>
      <w:t>2</w:t>
    </w:r>
    <w:r>
      <w:rPr>
        <w:sz w:val="20"/>
        <w14:numForm w14:val="oldStyle"/>
      </w:rPr>
      <w:fldChar w:fldCharType="end"/>
    </w:r>
  </w:p>
  <w:p w:rsidR="005F626E" w:rsidRDefault="008E7CC5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1F7BCC57" id="Connecteur droit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CC5" w:rsidRDefault="008E7CC5">
      <w:pPr>
        <w:spacing w:after="0" w:line="240" w:lineRule="auto"/>
      </w:pPr>
      <w:r>
        <w:separator/>
      </w:r>
    </w:p>
  </w:footnote>
  <w:footnote w:type="continuationSeparator" w:id="0">
    <w:p w:rsidR="008E7CC5" w:rsidRDefault="008E7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26E" w:rsidRDefault="008E7CC5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eur"/>
                            <w:id w:val="15524260"/>
                            <w:placeholder>
                              <w:docPart w:val="FF0EC43788E04019B8FE0C3B2B3DB3E3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5F626E" w:rsidRDefault="008E7CC5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Noah Mason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eur"/>
                      <w:id w:val="15524260"/>
                      <w:placeholder>
                        <w:docPart w:val="FF0EC43788E04019B8FE0C3B2B3DB3E3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5F626E" w:rsidRDefault="008E7CC5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Noah Mason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1085445B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2628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C5"/>
    <w:rsid w:val="002800B0"/>
    <w:rsid w:val="005F626E"/>
    <w:rsid w:val="006407D4"/>
    <w:rsid w:val="008E7CC5"/>
    <w:rsid w:val="00AF16A8"/>
    <w:rsid w:val="00B1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D8C754"/>
  <w15:docId w15:val="{B60BD005-EB52-4DBF-B6D2-C861A806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Style1">
    <w:name w:val="Style1"/>
    <w:basedOn w:val="Tableau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  <w:color w:val="000000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Emphaseple">
    <w:name w:val="Subtle Emphasis"/>
    <w:basedOn w:val="Policepardfaut"/>
    <w:uiPriority w:val="19"/>
    <w:qFormat/>
    <w:rPr>
      <w:i/>
      <w:iCs/>
      <w:color w:val="000000"/>
    </w:rPr>
  </w:style>
  <w:style w:type="character" w:styleId="Emphaseintense">
    <w:name w:val="Intense Emphasis"/>
    <w:aliases w:val="Sous-section Accentuation intense"/>
    <w:uiPriority w:val="21"/>
    <w:qFormat/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customStyle="1" w:styleId="Titredesection">
    <w:name w:val="Titre de section"/>
    <w:basedOn w:val="Titre1"/>
    <w:next w:val="Normal"/>
    <w:pPr>
      <w:spacing w:before="300"/>
    </w:pPr>
    <w:rPr>
      <w:sz w:val="28"/>
    </w:rPr>
  </w:style>
  <w:style w:type="character" w:customStyle="1" w:styleId="SansinterligneCar">
    <w:name w:val="Sans interligne Car"/>
    <w:basedOn w:val="Policepardfaut"/>
    <w:link w:val="Sansinterligne"/>
    <w:uiPriority w:val="1"/>
    <w:rPr>
      <w:color w:val="404040" w:themeColor="text1" w:themeTint="BF"/>
    </w:rPr>
  </w:style>
  <w:style w:type="paragraph" w:customStyle="1" w:styleId="Sous-section">
    <w:name w:val="Sous-section"/>
    <w:basedOn w:val="Titre2"/>
    <w:pPr>
      <w:spacing w:before="0"/>
    </w:pPr>
    <w:rPr>
      <w:color w:val="595959" w:themeColor="text1" w:themeTint="A6"/>
      <w:sz w:val="26"/>
    </w:rPr>
  </w:style>
  <w:style w:type="paragraph" w:customStyle="1" w:styleId="Nom">
    <w:name w:val="Nom"/>
    <w:basedOn w:val="Titr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edesous-section">
    <w:name w:val="Date de sous-section"/>
    <w:basedOn w:val="Normal"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ah.mason\AppData\Roaming\Microsoft\Templates\CV%20(cr&#233;ation%20Cravate%20noir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C0EE3F9EE142C38B82B1FEB68016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86CE7-0759-46D9-A649-C3354B61A8E5}"/>
      </w:docPartPr>
      <w:docPartBody>
        <w:p w:rsidR="005152AC" w:rsidRDefault="005152AC">
          <w:pPr>
            <w:pStyle w:val="13C0EE3F9EE142C38B82B1FEB68016AA"/>
          </w:pPr>
          <w:r>
            <w:rPr>
              <w:rStyle w:val="Textedelespacerserv"/>
              <w:lang w:val="fr-FR"/>
            </w:rPr>
            <w:t>Choisissez un bloc de construction.</w:t>
          </w:r>
        </w:p>
      </w:docPartBody>
    </w:docPart>
    <w:docPart>
      <w:docPartPr>
        <w:name w:val="37964FB0D42D46BD91820BFAE30C9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F52370-1D1B-4EAA-8867-DFC10E02FA8A}"/>
      </w:docPartPr>
      <w:docPartBody>
        <w:p w:rsidR="005152AC" w:rsidRDefault="005152AC">
          <w:pPr>
            <w:pStyle w:val="37964FB0D42D46BD91820BFAE30C92E6"/>
          </w:pPr>
          <w:r>
            <w:rPr>
              <w:rStyle w:val="Textedelespacerserv"/>
              <w:color w:val="44546A" w:themeColor="text2"/>
              <w:lang w:val="fr-FR"/>
            </w:rPr>
            <w:t>[Votre adresse]</w:t>
          </w:r>
        </w:p>
      </w:docPartBody>
    </w:docPart>
    <w:docPart>
      <w:docPartPr>
        <w:name w:val="33755C9A15644BE393FC77887A6C8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25748C-3A3F-4605-93E5-74C3EA4A16BA}"/>
      </w:docPartPr>
      <w:docPartBody>
        <w:p w:rsidR="005152AC" w:rsidRDefault="005152AC">
          <w:pPr>
            <w:pStyle w:val="33755C9A15644BE393FC77887A6C897B"/>
          </w:pPr>
          <w:r>
            <w:rPr>
              <w:rStyle w:val="Textedelespacerserv"/>
              <w:color w:val="44546A" w:themeColor="text2"/>
              <w:lang w:val="fr-FR"/>
            </w:rPr>
            <w:t>[Votre n° de téléphone]</w:t>
          </w:r>
        </w:p>
      </w:docPartBody>
    </w:docPart>
    <w:docPart>
      <w:docPartPr>
        <w:name w:val="CCB2F277BC154008A21884256BBD7B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A583FC-CDB3-4F6D-8B72-F77AC4BA7F65}"/>
      </w:docPartPr>
      <w:docPartBody>
        <w:p w:rsidR="005152AC" w:rsidRDefault="005152AC">
          <w:pPr>
            <w:pStyle w:val="CCB2F277BC154008A21884256BBD7BAD"/>
          </w:pPr>
          <w:r>
            <w:rPr>
              <w:rStyle w:val="Textedelespacerserv"/>
              <w:color w:val="44546A" w:themeColor="text2"/>
              <w:lang w:val="fr-FR"/>
            </w:rPr>
            <w:t>[Votre site Web]</w:t>
          </w:r>
        </w:p>
      </w:docPartBody>
    </w:docPart>
    <w:docPart>
      <w:docPartPr>
        <w:name w:val="1B58236EC48549D19AF20CE51E9C44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E24BB4-CB19-4E0D-9017-EB2AC9E7584F}"/>
      </w:docPartPr>
      <w:docPartBody>
        <w:p w:rsidR="005152AC" w:rsidRDefault="005152AC">
          <w:pPr>
            <w:pStyle w:val="1B58236EC48549D19AF20CE51E9C44C4"/>
          </w:pPr>
          <w:r>
            <w:rPr>
              <w:lang w:val="fr-FR"/>
            </w:rPr>
            <w:t>[Votre nom]</w:t>
          </w:r>
        </w:p>
      </w:docPartBody>
    </w:docPart>
    <w:docPart>
      <w:docPartPr>
        <w:name w:val="FF0EC43788E04019B8FE0C3B2B3DB3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DB56B3-A085-4375-ACAD-A0EB81E2901E}"/>
      </w:docPartPr>
      <w:docPartBody>
        <w:p w:rsidR="005152AC" w:rsidRDefault="005152AC">
          <w:pPr>
            <w:pStyle w:val="FF0EC43788E04019B8FE0C3B2B3DB3E3"/>
          </w:pPr>
          <w:r>
            <w:rPr>
              <w:color w:val="44546A" w:themeColor="text2"/>
              <w:lang w:val="fr-FR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2AC"/>
    <w:rsid w:val="0051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Pr>
      <w:color w:val="auto"/>
    </w:rPr>
  </w:style>
  <w:style w:type="paragraph" w:customStyle="1" w:styleId="13C0EE3F9EE142C38B82B1FEB68016AA">
    <w:name w:val="13C0EE3F9EE142C38B82B1FEB68016AA"/>
  </w:style>
  <w:style w:type="paragraph" w:customStyle="1" w:styleId="FE757F6240B24C38BE19698B29E085FB">
    <w:name w:val="FE757F6240B24C38BE19698B29E085FB"/>
  </w:style>
  <w:style w:type="paragraph" w:customStyle="1" w:styleId="37964FB0D42D46BD91820BFAE30C92E6">
    <w:name w:val="37964FB0D42D46BD91820BFAE30C92E6"/>
  </w:style>
  <w:style w:type="paragraph" w:customStyle="1" w:styleId="33755C9A15644BE393FC77887A6C897B">
    <w:name w:val="33755C9A15644BE393FC77887A6C897B"/>
  </w:style>
  <w:style w:type="paragraph" w:customStyle="1" w:styleId="CCB2F277BC154008A21884256BBD7BAD">
    <w:name w:val="CCB2F277BC154008A21884256BBD7BAD"/>
  </w:style>
  <w:style w:type="paragraph" w:customStyle="1" w:styleId="27759C831D394513B1B21209BDA18D59">
    <w:name w:val="27759C831D394513B1B21209BDA18D59"/>
  </w:style>
  <w:style w:type="character" w:styleId="Emphaseintense">
    <w:name w:val="Intense Emphasis"/>
    <w:aliases w:val="Sous-section Accentuation intense"/>
    <w:uiPriority w:val="21"/>
    <w:qFormat/>
  </w:style>
  <w:style w:type="paragraph" w:customStyle="1" w:styleId="6382370056A146748F960C0792860737">
    <w:name w:val="6382370056A146748F960C0792860737"/>
  </w:style>
  <w:style w:type="paragraph" w:customStyle="1" w:styleId="229F8DD20D914E96A5D4AF0CD9C92D37">
    <w:name w:val="229F8DD20D914E96A5D4AF0CD9C92D37"/>
  </w:style>
  <w:style w:type="paragraph" w:customStyle="1" w:styleId="6F91AC584A0246BB986C30040D685E44">
    <w:name w:val="6F91AC584A0246BB986C30040D685E44"/>
  </w:style>
  <w:style w:type="paragraph" w:customStyle="1" w:styleId="6577662EAEE6454EB50AEAC6904A0FCF">
    <w:name w:val="6577662EAEE6454EB50AEAC6904A0FCF"/>
  </w:style>
  <w:style w:type="paragraph" w:customStyle="1" w:styleId="5AE5E1B8CA25431B80A7E3940EECDB31">
    <w:name w:val="5AE5E1B8CA25431B80A7E3940EECDB31"/>
  </w:style>
  <w:style w:type="paragraph" w:customStyle="1" w:styleId="C1A9148BEC0741F785592387776CF40A">
    <w:name w:val="C1A9148BEC0741F785592387776CF40A"/>
  </w:style>
  <w:style w:type="paragraph" w:customStyle="1" w:styleId="472DCCF30D04497095355040ED8F6197">
    <w:name w:val="472DCCF30D04497095355040ED8F6197"/>
  </w:style>
  <w:style w:type="paragraph" w:customStyle="1" w:styleId="688D21B98A004B6C8A7301A622CBEADD">
    <w:name w:val="688D21B98A004B6C8A7301A622CBEADD"/>
  </w:style>
  <w:style w:type="paragraph" w:customStyle="1" w:styleId="F18ED1C75B8B43818B217F18AE98BF71">
    <w:name w:val="F18ED1C75B8B43818B217F18AE98BF71"/>
  </w:style>
  <w:style w:type="paragraph" w:customStyle="1" w:styleId="1A183261AEAE45EA9A026A9D8FA674F7">
    <w:name w:val="1A183261AEAE45EA9A026A9D8FA674F7"/>
  </w:style>
  <w:style w:type="paragraph" w:customStyle="1" w:styleId="B0BDD3E81A6D41D8A06184FE6BF71973">
    <w:name w:val="B0BDD3E81A6D41D8A06184FE6BF71973"/>
  </w:style>
  <w:style w:type="paragraph" w:customStyle="1" w:styleId="1B58236EC48549D19AF20CE51E9C44C4">
    <w:name w:val="1B58236EC48549D19AF20CE51E9C44C4"/>
  </w:style>
  <w:style w:type="paragraph" w:customStyle="1" w:styleId="FF0EC43788E04019B8FE0C3B2B3DB3E3">
    <w:name w:val="FF0EC43788E04019B8FE0C3B2B3DB3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42 Helmer Ave South Porcupine Ontario </CompanyAddress>
  <CompanyPhone>705 233 2233 (pas mon numéro actuellement)</CompanyPhone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6B5C44-B924-4BF2-B79F-025C5ACC65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73576693-8443-43D0-99F3-1603022F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(création Cravate noire)</Template>
  <TotalTime>28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 Mason</dc:creator>
  <cp:keywords/>
  <cp:lastModifiedBy>Noah Mason</cp:lastModifiedBy>
  <cp:revision>4</cp:revision>
  <dcterms:created xsi:type="dcterms:W3CDTF">2017-12-04T16:10:00Z</dcterms:created>
  <dcterms:modified xsi:type="dcterms:W3CDTF">2017-12-06T16:00:00Z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